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53" w:type="dxa"/>
        <w:jc w:val="center"/>
        <w:tblInd w:w="-3018" w:type="dxa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6443"/>
        <w:gridCol w:w="850"/>
        <w:gridCol w:w="7060"/>
      </w:tblGrid>
      <w:tr w:rsidR="00C96F42" w:rsidRPr="00830DDE" w:rsidTr="003E2FAC">
        <w:trPr>
          <w:trHeight w:val="473"/>
          <w:jc w:val="center"/>
        </w:trPr>
        <w:tc>
          <w:tcPr>
            <w:tcW w:w="6443" w:type="dxa"/>
            <w:vMerge w:val="restart"/>
          </w:tcPr>
          <w:p w:rsidR="003E2FAC" w:rsidRDefault="001D4522" w:rsidP="003E2FAC">
            <w:pPr>
              <w:pStyle w:val="ContactInformation"/>
              <w:rPr>
                <w:rFonts w:ascii="Tahoma" w:hAnsi="Tahoma" w:cs="Tahoma"/>
                <w:sz w:val="24"/>
              </w:rPr>
            </w:pPr>
            <w:r w:rsidRPr="001D4522">
              <w:rPr>
                <w:rFonts w:ascii="Tahoma" w:hAnsi="Tahoma" w:cs="Tahoma"/>
                <w:noProof/>
                <w:sz w:val="24"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-1905</wp:posOffset>
                  </wp:positionV>
                  <wp:extent cx="2230755" cy="2080260"/>
                  <wp:effectExtent l="19050" t="0" r="0" b="0"/>
                  <wp:wrapSquare wrapText="bothSides"/>
                  <wp:docPr id="2" name="Image 1" descr="Logo Educ.Adul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duc.Adult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3329" w:rsidRDefault="000D3329" w:rsidP="003E2FAC">
            <w:pPr>
              <w:pStyle w:val="ContactInformation"/>
              <w:rPr>
                <w:rFonts w:ascii="Tahoma" w:hAnsi="Tahoma" w:cs="Tahoma"/>
                <w:sz w:val="24"/>
              </w:rPr>
            </w:pPr>
          </w:p>
          <w:p w:rsidR="000D3329" w:rsidRDefault="000D3329" w:rsidP="003E2FAC">
            <w:pPr>
              <w:pStyle w:val="ContactInformation"/>
              <w:rPr>
                <w:rFonts w:ascii="Tahoma" w:hAnsi="Tahoma" w:cs="Tahoma"/>
                <w:sz w:val="24"/>
              </w:rPr>
            </w:pPr>
          </w:p>
          <w:p w:rsidR="00A12B42" w:rsidRPr="000D3329" w:rsidRDefault="001D4522" w:rsidP="003E2FAC">
            <w:pPr>
              <w:pStyle w:val="ContactInformation"/>
              <w:rPr>
                <w:rFonts w:ascii="Tahoma" w:hAnsi="Tahoma" w:cs="Tahoma"/>
                <w:sz w:val="28"/>
                <w:szCs w:val="28"/>
              </w:rPr>
            </w:pPr>
            <w:r w:rsidRPr="000D3329">
              <w:rPr>
                <w:rFonts w:ascii="Tahoma" w:hAnsi="Tahoma" w:cs="Tahoma"/>
                <w:sz w:val="28"/>
                <w:szCs w:val="28"/>
              </w:rPr>
              <w:t>DEMANDE D’INDEMNITÉ DE DÉPLACEMENT</w:t>
            </w:r>
          </w:p>
          <w:p w:rsidR="001D4522" w:rsidRPr="000D3329" w:rsidRDefault="001D4522" w:rsidP="000D3329">
            <w:pPr>
              <w:pStyle w:val="ContactInformation"/>
              <w:rPr>
                <w:rFonts w:ascii="Tahoma" w:hAnsi="Tahoma" w:cs="Tahoma"/>
                <w:color w:val="634415" w:themeColor="background2" w:themeShade="40"/>
                <w:sz w:val="28"/>
                <w:szCs w:val="28"/>
              </w:rPr>
            </w:pPr>
          </w:p>
          <w:p w:rsidR="001D4522" w:rsidRPr="001D4522" w:rsidRDefault="001D4522" w:rsidP="000D3329">
            <w:pPr>
              <w:pStyle w:val="ContactInformation"/>
              <w:rPr>
                <w:rFonts w:ascii="Tahoma" w:hAnsi="Tahoma" w:cs="Tahoma"/>
                <w:sz w:val="24"/>
              </w:rPr>
            </w:pPr>
            <w:r w:rsidRPr="00EE2A0C">
              <w:rPr>
                <w:rFonts w:ascii="Tahoma" w:hAnsi="Tahoma" w:cs="Tahoma"/>
                <w:color w:val="634415" w:themeColor="background2" w:themeShade="40"/>
                <w:sz w:val="28"/>
                <w:szCs w:val="28"/>
              </w:rPr>
              <w:t xml:space="preserve">TRAVEL </w:t>
            </w:r>
            <w:r w:rsidRPr="000D3329">
              <w:rPr>
                <w:rFonts w:ascii="Tahoma" w:hAnsi="Tahoma" w:cs="Tahoma"/>
                <w:color w:val="634415" w:themeColor="background2" w:themeShade="40"/>
                <w:sz w:val="28"/>
                <w:szCs w:val="28"/>
              </w:rPr>
              <w:t>EXPENSES CLAIM</w:t>
            </w:r>
          </w:p>
        </w:tc>
        <w:tc>
          <w:tcPr>
            <w:tcW w:w="7910" w:type="dxa"/>
            <w:gridSpan w:val="2"/>
          </w:tcPr>
          <w:p w:rsidR="00766E7F" w:rsidRPr="00766E7F" w:rsidRDefault="0095399E" w:rsidP="00766E7F">
            <w:pPr>
              <w:pStyle w:val="RightAligned"/>
              <w:rPr>
                <w:color w:val="C00000"/>
                <w:sz w:val="24"/>
                <w:szCs w:val="24"/>
                <w:bdr w:val="single" w:sz="4" w:space="0" w:color="auto"/>
                <w:lang w:val="en-CA"/>
              </w:rPr>
            </w:pPr>
            <w:r w:rsidRPr="00766E7F">
              <w:rPr>
                <w:rFonts w:ascii="Tahoma" w:hAnsi="Tahoma" w:cs="Tahoma"/>
                <w:sz w:val="24"/>
                <w:szCs w:val="24"/>
              </w:rPr>
              <w:t>N° de réclamation/</w:t>
            </w:r>
            <w:r w:rsidRPr="00766E7F">
              <w:rPr>
                <w:rFonts w:ascii="Tahoma" w:hAnsi="Tahoma" w:cs="Tahoma"/>
                <w:color w:val="634415" w:themeColor="background2" w:themeShade="40"/>
                <w:sz w:val="24"/>
                <w:szCs w:val="24"/>
              </w:rPr>
              <w:t>Claim no :</w:t>
            </w:r>
            <w:r w:rsidR="00766E7F" w:rsidRPr="00766E7F">
              <w:rPr>
                <w:color w:val="C00000"/>
                <w:sz w:val="24"/>
                <w:szCs w:val="24"/>
                <w:bdr w:val="single" w:sz="4" w:space="0" w:color="auto"/>
                <w:lang w:val="en-CA"/>
              </w:rPr>
              <w:t xml:space="preserve"> 0000</w:t>
            </w:r>
            <w:r w:rsidR="00FE229E">
              <w:rPr>
                <w:color w:val="C00000"/>
                <w:sz w:val="24"/>
                <w:szCs w:val="24"/>
                <w:bdr w:val="single" w:sz="4" w:space="0" w:color="auto"/>
                <w:lang w:val="en-CA"/>
              </w:rPr>
              <w:t>0</w:t>
            </w:r>
            <w:r w:rsidR="00766E7F" w:rsidRPr="00766E7F">
              <w:rPr>
                <w:color w:val="C00000"/>
                <w:sz w:val="24"/>
                <w:szCs w:val="24"/>
                <w:bdr w:val="single" w:sz="4" w:space="0" w:color="auto"/>
                <w:lang w:val="en-CA"/>
              </w:rPr>
              <w:t xml:space="preserve"> </w:t>
            </w:r>
            <w:bookmarkStart w:id="0" w:name="OLE_LINK1"/>
          </w:p>
          <w:p w:rsidR="00A12B42" w:rsidRPr="008B1191" w:rsidRDefault="0095399E" w:rsidP="00766E7F">
            <w:pPr>
              <w:pStyle w:val="RightAligned"/>
              <w:rPr>
                <w:color w:val="634415" w:themeColor="background2" w:themeShade="40"/>
              </w:rPr>
            </w:pPr>
            <w:r w:rsidRPr="00766E7F">
              <w:rPr>
                <w:rFonts w:ascii="Tahoma" w:hAnsi="Tahoma" w:cs="Tahoma"/>
                <w:color w:val="634415" w:themeColor="background2" w:themeShade="40"/>
                <w:sz w:val="24"/>
                <w:szCs w:val="24"/>
              </w:rPr>
              <w:t xml:space="preserve">Date : </w:t>
            </w:r>
            <w:sdt>
              <w:sdtPr>
                <w:rPr>
                  <w:rFonts w:ascii="Tahoma" w:hAnsi="Tahoma" w:cs="Tahoma"/>
                  <w:color w:val="634415" w:themeColor="background2" w:themeShade="40"/>
                  <w:sz w:val="24"/>
                  <w:szCs w:val="24"/>
                </w:rPr>
                <w:id w:val="267856120"/>
                <w:placeholder>
                  <w:docPart w:val="AFBF941B4FBF48D98E5F5F26A380C664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8-01-16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="004F3BB1">
                  <w:rPr>
                    <w:rFonts w:ascii="Tahoma" w:hAnsi="Tahoma" w:cs="Tahoma"/>
                    <w:color w:val="634415" w:themeColor="background2" w:themeShade="40"/>
                    <w:sz w:val="24"/>
                    <w:szCs w:val="24"/>
                  </w:rPr>
                  <w:t>16/01/2018</w:t>
                </w:r>
              </w:sdtContent>
            </w:sdt>
            <w:bookmarkEnd w:id="0"/>
          </w:p>
        </w:tc>
      </w:tr>
      <w:tr w:rsidR="00C96F42" w:rsidRPr="00830DDE" w:rsidTr="003E2FAC">
        <w:trPr>
          <w:trHeight w:val="2398"/>
          <w:jc w:val="center"/>
        </w:trPr>
        <w:tc>
          <w:tcPr>
            <w:tcW w:w="6443" w:type="dxa"/>
            <w:vMerge/>
          </w:tcPr>
          <w:p w:rsidR="00A12B42" w:rsidRDefault="00A12B42" w:rsidP="001D4522">
            <w:pPr>
              <w:pStyle w:val="Heading2"/>
              <w:ind w:left="-265" w:firstLine="265"/>
            </w:pPr>
          </w:p>
        </w:tc>
        <w:tc>
          <w:tcPr>
            <w:tcW w:w="7910" w:type="dxa"/>
            <w:gridSpan w:val="2"/>
            <w:vAlign w:val="bottom"/>
          </w:tcPr>
          <w:tbl>
            <w:tblPr>
              <w:tblpPr w:leftFromText="180" w:rightFromText="180" w:horzAnchor="margin" w:tblpXSpec="center" w:tblpY="-528"/>
              <w:tblOverlap w:val="never"/>
              <w:tblW w:w="7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41"/>
              <w:gridCol w:w="2450"/>
              <w:gridCol w:w="944"/>
              <w:gridCol w:w="1167"/>
              <w:gridCol w:w="1878"/>
            </w:tblGrid>
            <w:tr w:rsidR="00835593" w:rsidRPr="00E87D97" w:rsidTr="00766E7F">
              <w:trPr>
                <w:trHeight w:val="414"/>
              </w:trPr>
              <w:tc>
                <w:tcPr>
                  <w:tcW w:w="12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5593" w:rsidRPr="00835593" w:rsidRDefault="00835593" w:rsidP="007D2ED4">
                  <w:pPr>
                    <w:rPr>
                      <w:rFonts w:ascii="Tahoma" w:eastAsia="FangSong" w:hAnsi="Tahoma" w:cs="Tahoma"/>
                      <w:b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eastAsia="FangSong" w:hAnsi="Tahoma" w:cs="Tahoma"/>
                      <w:b/>
                      <w:sz w:val="18"/>
                      <w:szCs w:val="18"/>
                      <w:lang w:val="en-CA"/>
                    </w:rPr>
                    <w:t>RÉUNION</w:t>
                  </w:r>
                </w:p>
                <w:p w:rsidR="008B1191" w:rsidRPr="00835593" w:rsidRDefault="008B1191" w:rsidP="00835593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M</w:t>
                  </w:r>
                  <w:r w:rsid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EETING</w:t>
                  </w: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:</w:t>
                  </w:r>
                </w:p>
              </w:tc>
              <w:tc>
                <w:tcPr>
                  <w:tcW w:w="24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B1191" w:rsidRPr="00835593" w:rsidRDefault="004F3BB1" w:rsidP="007D2ED4">
                  <w:pPr>
                    <w:rPr>
                      <w:rFonts w:ascii="Tahoma" w:eastAsia="FangSong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Tahoma" w:eastAsia="FangSong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COPH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B1191" w:rsidRPr="00835593" w:rsidRDefault="008B1191" w:rsidP="004F3BB1">
                  <w:pPr>
                    <w:rPr>
                      <w:rFonts w:ascii="Tahoma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 xml:space="preserve">START </w:t>
                  </w:r>
                  <w:r w:rsidR="004F3BB1">
                    <w:rPr>
                      <w:rFonts w:ascii="Tahoma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DÉBUT</w:t>
                  </w:r>
                  <w:r w:rsidRPr="00835593">
                    <w:rPr>
                      <w:rFonts w:ascii="Tahoma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: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B1191" w:rsidRPr="00835593" w:rsidRDefault="008B1191" w:rsidP="007D2ED4">
                  <w:pPr>
                    <w:rPr>
                      <w:rFonts w:ascii="Tahoma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B1191" w:rsidRPr="00835593" w:rsidRDefault="004F3BB1" w:rsidP="007D2ED4">
                  <w:pPr>
                    <w:rPr>
                      <w:rFonts w:ascii="Tahoma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Tahoma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HEURE:</w:t>
                  </w:r>
                  <w:r w:rsidR="008B1191" w:rsidRPr="00835593">
                    <w:rPr>
                      <w:rFonts w:ascii="Tahoma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 xml:space="preserve"> </w:t>
                  </w:r>
                </w:p>
                <w:p w:rsidR="008B1191" w:rsidRPr="00835593" w:rsidRDefault="008B1191" w:rsidP="007D2ED4">
                  <w:pPr>
                    <w:rPr>
                      <w:rFonts w:ascii="Tahoma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TIME</w:t>
                  </w:r>
                  <w:r w:rsidRPr="00835593">
                    <w:rPr>
                      <w:rFonts w:ascii="Tahoma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:</w:t>
                  </w:r>
                </w:p>
              </w:tc>
            </w:tr>
            <w:tr w:rsidR="00835593" w:rsidRPr="00E87D97" w:rsidTr="00766E7F">
              <w:trPr>
                <w:trHeight w:val="414"/>
              </w:trPr>
              <w:tc>
                <w:tcPr>
                  <w:tcW w:w="12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5593" w:rsidRPr="00835593" w:rsidRDefault="00835593" w:rsidP="007D2ED4">
                  <w:pPr>
                    <w:rPr>
                      <w:rFonts w:ascii="Tahoma" w:eastAsia="FangSong" w:hAnsi="Tahoma" w:cs="Tahoma"/>
                      <w:b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eastAsia="FangSong" w:hAnsi="Tahoma" w:cs="Tahoma"/>
                      <w:b/>
                      <w:sz w:val="18"/>
                      <w:szCs w:val="18"/>
                      <w:lang w:val="en-CA"/>
                    </w:rPr>
                    <w:t>LIEU</w:t>
                  </w:r>
                </w:p>
                <w:p w:rsidR="0095399E" w:rsidRPr="00835593" w:rsidRDefault="0095399E" w:rsidP="00835593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L</w:t>
                  </w:r>
                  <w:r w:rsid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OCATION</w:t>
                  </w: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:</w:t>
                  </w:r>
                </w:p>
              </w:tc>
              <w:tc>
                <w:tcPr>
                  <w:tcW w:w="2450" w:type="dxa"/>
                  <w:tcBorders>
                    <w:top w:val="single" w:sz="4" w:space="0" w:color="auto"/>
                    <w:left w:val="nil"/>
                    <w:bottom w:val="single" w:sz="4" w:space="0" w:color="000000" w:themeColor="text1"/>
                    <w:right w:val="nil"/>
                  </w:tcBorders>
                  <w:vAlign w:val="bottom"/>
                </w:tcPr>
                <w:p w:rsidR="0095399E" w:rsidRPr="00835593" w:rsidRDefault="004F3BB1" w:rsidP="007D2ED4">
                  <w:pPr>
                    <w:rPr>
                      <w:rFonts w:ascii="Tahoma" w:eastAsia="FangSong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Tahoma" w:eastAsia="FangSong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QUÉBEC</w:t>
                  </w: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95399E" w:rsidRPr="00835593" w:rsidRDefault="0095399E" w:rsidP="004F3BB1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 xml:space="preserve">END </w:t>
                  </w:r>
                  <w:r w:rsidR="004F3BB1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FIN</w:t>
                  </w: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:</w:t>
                  </w: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95399E" w:rsidRPr="00835593" w:rsidRDefault="0095399E" w:rsidP="007D2ED4">
                  <w:pPr>
                    <w:rPr>
                      <w:rFonts w:ascii="Tahoma" w:eastAsia="FangSong" w:hAnsi="Tahoma" w:cs="Tahoma"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95399E" w:rsidRPr="00835593" w:rsidRDefault="004F3BB1" w:rsidP="007D2ED4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HEURE:</w:t>
                  </w:r>
                  <w:r w:rsidR="0095399E"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 xml:space="preserve"> </w:t>
                  </w:r>
                </w:p>
                <w:p w:rsidR="0095399E" w:rsidRPr="00835593" w:rsidRDefault="0095399E" w:rsidP="007D2ED4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</w:pPr>
                  <w:r w:rsidRPr="00835593"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8"/>
                      <w:szCs w:val="18"/>
                      <w:lang w:val="en-CA"/>
                    </w:rPr>
                    <w:t>TIME:</w:t>
                  </w:r>
                </w:p>
              </w:tc>
            </w:tr>
            <w:tr w:rsidR="00AF1EC2" w:rsidRPr="00E87D97" w:rsidTr="00766E7F">
              <w:trPr>
                <w:trHeight w:val="194"/>
              </w:trPr>
              <w:tc>
                <w:tcPr>
                  <w:tcW w:w="12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F1EC2" w:rsidRPr="00D9381A" w:rsidRDefault="00AF1EC2" w:rsidP="007D2ED4">
                  <w:pPr>
                    <w:rPr>
                      <w:rFonts w:ascii="Tahoma" w:eastAsia="FangSong" w:hAnsi="Tahoma" w:cs="Tahoma"/>
                      <w:b/>
                      <w:sz w:val="16"/>
                      <w:szCs w:val="16"/>
                      <w:lang w:val="en-CA"/>
                    </w:rPr>
                  </w:pPr>
                </w:p>
              </w:tc>
              <w:tc>
                <w:tcPr>
                  <w:tcW w:w="2450" w:type="dxa"/>
                  <w:tcBorders>
                    <w:top w:val="single" w:sz="4" w:space="0" w:color="000000" w:themeColor="text1"/>
                    <w:left w:val="nil"/>
                    <w:bottom w:val="nil"/>
                    <w:right w:val="nil"/>
                  </w:tcBorders>
                  <w:vAlign w:val="bottom"/>
                </w:tcPr>
                <w:p w:rsidR="00AF1EC2" w:rsidRPr="00D9381A" w:rsidRDefault="00AF1EC2" w:rsidP="007D2ED4">
                  <w:pPr>
                    <w:rPr>
                      <w:rFonts w:ascii="Tahoma" w:eastAsia="FangSong" w:hAnsi="Tahoma" w:cs="Tahoma"/>
                      <w:color w:val="634415" w:themeColor="background2" w:themeShade="40"/>
                      <w:sz w:val="16"/>
                      <w:szCs w:val="16"/>
                      <w:lang w:val="en-CA"/>
                    </w:rPr>
                  </w:pPr>
                </w:p>
              </w:tc>
              <w:tc>
                <w:tcPr>
                  <w:tcW w:w="94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F1EC2" w:rsidRPr="00D9381A" w:rsidRDefault="00AF1EC2" w:rsidP="007D2ED4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6"/>
                      <w:szCs w:val="16"/>
                      <w:lang w:val="en-CA"/>
                    </w:rPr>
                  </w:pPr>
                </w:p>
              </w:tc>
              <w:tc>
                <w:tcPr>
                  <w:tcW w:w="11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F1EC2" w:rsidRPr="00D9381A" w:rsidRDefault="00AF1EC2" w:rsidP="007D2ED4">
                  <w:pPr>
                    <w:rPr>
                      <w:rFonts w:ascii="Tahoma" w:eastAsia="FangSong" w:hAnsi="Tahoma" w:cs="Tahoma"/>
                      <w:color w:val="634415" w:themeColor="background2" w:themeShade="40"/>
                      <w:sz w:val="16"/>
                      <w:szCs w:val="16"/>
                      <w:lang w:val="en-CA"/>
                    </w:rPr>
                  </w:pPr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F1EC2" w:rsidRPr="00D9381A" w:rsidRDefault="00AF1EC2" w:rsidP="007D2ED4">
                  <w:pPr>
                    <w:rPr>
                      <w:rFonts w:ascii="Tahoma" w:eastAsia="FangSong" w:hAnsi="Tahoma" w:cs="Tahoma"/>
                      <w:b/>
                      <w:color w:val="634415" w:themeColor="background2" w:themeShade="40"/>
                      <w:sz w:val="16"/>
                      <w:szCs w:val="16"/>
                      <w:lang w:val="en-CA"/>
                    </w:rPr>
                  </w:pPr>
                </w:p>
              </w:tc>
            </w:tr>
          </w:tbl>
          <w:tbl>
            <w:tblPr>
              <w:tblStyle w:val="TableGrid"/>
              <w:tblW w:w="7631" w:type="dxa"/>
              <w:tblBorders>
                <w:top w:val="single" w:sz="4" w:space="0" w:color="C00000"/>
                <w:left w:val="single" w:sz="4" w:space="0" w:color="C00000"/>
                <w:bottom w:val="single" w:sz="4" w:space="0" w:color="C00000"/>
                <w:right w:val="single" w:sz="4" w:space="0" w:color="C00000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852"/>
              <w:gridCol w:w="3779"/>
            </w:tblGrid>
            <w:tr w:rsidR="00AF1EC2" w:rsidTr="00766E7F">
              <w:tc>
                <w:tcPr>
                  <w:tcW w:w="3852" w:type="dxa"/>
                </w:tcPr>
                <w:p w:rsidR="00766E7F" w:rsidRDefault="00766E7F" w:rsidP="0095399E">
                  <w:pPr>
                    <w:pStyle w:val="RightAligned"/>
                    <w:jc w:val="left"/>
                    <w:rPr>
                      <w:rFonts w:ascii="Lucida Bright" w:hAnsi="Lucida Bright"/>
                      <w:b/>
                      <w:bCs/>
                      <w:i/>
                      <w:sz w:val="18"/>
                      <w:szCs w:val="18"/>
                    </w:rPr>
                  </w:pPr>
                </w:p>
                <w:p w:rsidR="00AF1EC2" w:rsidRPr="00766E7F" w:rsidRDefault="00AF1EC2" w:rsidP="0095399E">
                  <w:pPr>
                    <w:pStyle w:val="RightAligned"/>
                    <w:jc w:val="left"/>
                    <w:rPr>
                      <w:rFonts w:ascii="Lucida Bright" w:hAnsi="Lucida Bright"/>
                      <w:b/>
                      <w:bCs/>
                      <w:i/>
                      <w:sz w:val="18"/>
                      <w:szCs w:val="18"/>
                    </w:rPr>
                  </w:pPr>
                  <w:r w:rsidRPr="00766E7F">
                    <w:rPr>
                      <w:rFonts w:ascii="Lucida Bright" w:hAnsi="Lucida Bright"/>
                      <w:b/>
                      <w:bCs/>
                      <w:i/>
                      <w:sz w:val="18"/>
                      <w:szCs w:val="18"/>
                    </w:rPr>
                    <w:t xml:space="preserve">Signature autorisée / </w:t>
                  </w:r>
                  <w:r w:rsidRPr="00766E7F">
                    <w:rPr>
                      <w:rFonts w:ascii="Lucida Bright" w:hAnsi="Lucida Bright"/>
                      <w:b/>
                      <w:bCs/>
                      <w:i/>
                      <w:color w:val="634415" w:themeColor="background2" w:themeShade="40"/>
                      <w:sz w:val="18"/>
                      <w:szCs w:val="18"/>
                    </w:rPr>
                    <w:t>Authorizing Signature</w:t>
                  </w:r>
                  <w:r w:rsidR="002A72D5" w:rsidRPr="00766E7F">
                    <w:rPr>
                      <w:rFonts w:ascii="Lucida Bright" w:hAnsi="Lucida Bright"/>
                      <w:b/>
                      <w:bCs/>
                      <w:i/>
                      <w:color w:val="634415" w:themeColor="background2" w:themeShade="40"/>
                      <w:sz w:val="18"/>
                      <w:szCs w:val="18"/>
                    </w:rPr>
                    <w:t> :</w:t>
                  </w:r>
                </w:p>
              </w:tc>
              <w:tc>
                <w:tcPr>
                  <w:tcW w:w="3779" w:type="dxa"/>
                  <w:tcBorders>
                    <w:top w:val="single" w:sz="4" w:space="0" w:color="C00000"/>
                    <w:bottom w:val="single" w:sz="4" w:space="0" w:color="C00000"/>
                  </w:tcBorders>
                </w:tcPr>
                <w:p w:rsidR="00AF1EC2" w:rsidRPr="00AF1EC2" w:rsidRDefault="00AF1EC2" w:rsidP="0095399E">
                  <w:pPr>
                    <w:pStyle w:val="RightAligned"/>
                    <w:jc w:val="left"/>
                    <w:rPr>
                      <w:rFonts w:ascii="Bookman Old Style" w:hAnsi="Bookman Old Style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F1EC2" w:rsidTr="00766E7F">
              <w:tc>
                <w:tcPr>
                  <w:tcW w:w="3852" w:type="dxa"/>
                </w:tcPr>
                <w:p w:rsidR="00766E7F" w:rsidRDefault="00766E7F" w:rsidP="002A72D5">
                  <w:pPr>
                    <w:jc w:val="both"/>
                    <w:rPr>
                      <w:rFonts w:ascii="Lucida Bright" w:hAnsi="Lucida Bright"/>
                      <w:i/>
                      <w:sz w:val="20"/>
                      <w:szCs w:val="20"/>
                    </w:rPr>
                  </w:pPr>
                </w:p>
                <w:p w:rsidR="00AF1EC2" w:rsidRPr="00766E7F" w:rsidRDefault="00AF1EC2" w:rsidP="002A72D5">
                  <w:pPr>
                    <w:jc w:val="both"/>
                    <w:rPr>
                      <w:rFonts w:ascii="Lucida Bright" w:hAnsi="Lucida Bright"/>
                      <w:i/>
                      <w:color w:val="634415" w:themeColor="background2" w:themeShade="40"/>
                      <w:sz w:val="20"/>
                      <w:szCs w:val="20"/>
                    </w:rPr>
                  </w:pPr>
                  <w:r w:rsidRPr="00766E7F">
                    <w:rPr>
                      <w:rFonts w:ascii="Lucida Bright" w:hAnsi="Lucida Bright"/>
                      <w:i/>
                      <w:sz w:val="20"/>
                      <w:szCs w:val="20"/>
                    </w:rPr>
                    <w:t xml:space="preserve">Approuvé par / </w:t>
                  </w:r>
                  <w:proofErr w:type="spellStart"/>
                  <w:r w:rsidRPr="00766E7F">
                    <w:rPr>
                      <w:rFonts w:ascii="Lucida Bright" w:hAnsi="Lucida Bright"/>
                      <w:i/>
                      <w:color w:val="634415" w:themeColor="background2" w:themeShade="40"/>
                      <w:sz w:val="20"/>
                      <w:szCs w:val="20"/>
                    </w:rPr>
                    <w:t>Approved</w:t>
                  </w:r>
                  <w:proofErr w:type="spellEnd"/>
                  <w:r w:rsidRPr="00766E7F">
                    <w:rPr>
                      <w:rFonts w:ascii="Lucida Bright" w:hAnsi="Lucida Bright"/>
                      <w:i/>
                      <w:color w:val="634415" w:themeColor="background2" w:themeShade="40"/>
                      <w:sz w:val="20"/>
                      <w:szCs w:val="20"/>
                    </w:rPr>
                    <w:t xml:space="preserve"> by</w:t>
                  </w:r>
                  <w:r w:rsidR="002A72D5" w:rsidRPr="00766E7F">
                    <w:rPr>
                      <w:rFonts w:ascii="Lucida Bright" w:hAnsi="Lucida Bright"/>
                      <w:i/>
                      <w:color w:val="634415" w:themeColor="background2" w:themeShade="40"/>
                      <w:sz w:val="20"/>
                      <w:szCs w:val="20"/>
                    </w:rPr>
                    <w:t> :</w:t>
                  </w:r>
                </w:p>
              </w:tc>
              <w:tc>
                <w:tcPr>
                  <w:tcW w:w="3779" w:type="dxa"/>
                  <w:tcBorders>
                    <w:top w:val="single" w:sz="4" w:space="0" w:color="C00000"/>
                    <w:bottom w:val="single" w:sz="4" w:space="0" w:color="C00000"/>
                  </w:tcBorders>
                </w:tcPr>
                <w:p w:rsidR="00AF1EC2" w:rsidRPr="00AF1EC2" w:rsidRDefault="00AF1EC2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</w:tc>
            </w:tr>
            <w:tr w:rsidR="00AF1EC2" w:rsidTr="00C70B56">
              <w:trPr>
                <w:trHeight w:val="349"/>
              </w:trPr>
              <w:tc>
                <w:tcPr>
                  <w:tcW w:w="3852" w:type="dxa"/>
                </w:tcPr>
                <w:p w:rsidR="00C70B56" w:rsidRDefault="00C70B56" w:rsidP="00EE2A0C">
                  <w:pPr>
                    <w:jc w:val="right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  <w:p w:rsidR="00AF1EC2" w:rsidRPr="00C70B56" w:rsidRDefault="00AF1EC2" w:rsidP="005663D6">
                  <w:pPr>
                    <w:jc w:val="right"/>
                    <w:rPr>
                      <w:rFonts w:ascii="Lucida Bright" w:hAnsi="Lucida Bright"/>
                      <w:sz w:val="16"/>
                      <w:szCs w:val="16"/>
                    </w:rPr>
                  </w:pPr>
                  <w:r w:rsidRPr="00C70B56">
                    <w:rPr>
                      <w:rFonts w:ascii="Tahoma" w:hAnsi="Tahoma" w:cs="Tahoma"/>
                    </w:rPr>
                    <w:t>Administration</w:t>
                  </w:r>
                  <w:r w:rsidR="00EE2A0C">
                    <w:rPr>
                      <w:rFonts w:ascii="Lucida Bright" w:hAnsi="Lucida Bright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3779" w:type="dxa"/>
                  <w:tcBorders>
                    <w:top w:val="single" w:sz="4" w:space="0" w:color="C00000"/>
                    <w:bottom w:val="single" w:sz="4" w:space="0" w:color="C00000"/>
                  </w:tcBorders>
                </w:tcPr>
                <w:p w:rsidR="00AF1EC2" w:rsidRPr="00C70B56" w:rsidRDefault="00AF1EC2" w:rsidP="00EE2A0C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</w:p>
              </w:tc>
            </w:tr>
          </w:tbl>
          <w:p w:rsidR="00AF1EC2" w:rsidRDefault="00AF1EC2" w:rsidP="0095399E">
            <w:pPr>
              <w:pStyle w:val="RightAligned"/>
              <w:jc w:val="left"/>
              <w:rPr>
                <w:b/>
                <w:bCs/>
              </w:rPr>
            </w:pPr>
          </w:p>
        </w:tc>
      </w:tr>
      <w:tr w:rsidR="00C96F42" w:rsidRPr="00830DDE" w:rsidTr="00EE2A0C">
        <w:trPr>
          <w:trHeight w:val="1148"/>
          <w:jc w:val="center"/>
        </w:trPr>
        <w:tc>
          <w:tcPr>
            <w:tcW w:w="7293" w:type="dxa"/>
            <w:gridSpan w:val="2"/>
          </w:tcPr>
          <w:sdt>
            <w:sdtPr>
              <w:rPr>
                <w:sz w:val="20"/>
                <w:szCs w:val="20"/>
              </w:rPr>
              <w:id w:val="242283830"/>
              <w:placeholder>
                <w:docPart w:val="61CFD0856DF44FECACE4CE1195F7F72E"/>
              </w:placeholder>
              <w:temporary/>
              <w:showingPlcHdr/>
            </w:sdtPr>
            <w:sdtContent>
              <w:p w:rsidR="00A12B42" w:rsidRPr="00FA3E32" w:rsidRDefault="00830DDE">
                <w:pPr>
                  <w:pStyle w:val="ContactInformation"/>
                  <w:rPr>
                    <w:sz w:val="20"/>
                    <w:szCs w:val="20"/>
                  </w:rPr>
                </w:pPr>
                <w:r w:rsidRPr="00FA3E32">
                  <w:rPr>
                    <w:sz w:val="20"/>
                    <w:szCs w:val="20"/>
                  </w:rPr>
                  <w:t>[Nom]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242283839"/>
              <w:placeholder>
                <w:docPart w:val="137B5CD1E8694850B5FF72342643A75C"/>
              </w:placeholder>
              <w:temporary/>
              <w:showingPlcHdr/>
            </w:sdtPr>
            <w:sdtContent>
              <w:p w:rsidR="00A12B42" w:rsidRPr="00FA3E32" w:rsidRDefault="00830DDE">
                <w:pPr>
                  <w:pStyle w:val="ContactInformation"/>
                  <w:rPr>
                    <w:sz w:val="20"/>
                    <w:szCs w:val="20"/>
                  </w:rPr>
                </w:pPr>
                <w:r w:rsidRPr="00FA3E32">
                  <w:rPr>
                    <w:sz w:val="20"/>
                    <w:szCs w:val="20"/>
                  </w:rPr>
                  <w:t>[Nom de la société]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242283847"/>
              <w:placeholder>
                <w:docPart w:val="04C7D0A8955F44FAA2A3AD5824973EDC"/>
              </w:placeholder>
              <w:temporary/>
              <w:showingPlcHdr/>
            </w:sdtPr>
            <w:sdtContent>
              <w:p w:rsidR="00A12B42" w:rsidRPr="00FA3E32" w:rsidRDefault="00830DDE">
                <w:pPr>
                  <w:pStyle w:val="ContactInformation"/>
                  <w:rPr>
                    <w:sz w:val="20"/>
                    <w:szCs w:val="20"/>
                  </w:rPr>
                </w:pPr>
                <w:r w:rsidRPr="00FA3E32">
                  <w:rPr>
                    <w:sz w:val="20"/>
                    <w:szCs w:val="20"/>
                  </w:rPr>
                  <w:t>[Rue]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242283855"/>
              <w:placeholder>
                <w:docPart w:val="E081B5BF80834DDCB4D7C54257365D02"/>
              </w:placeholder>
              <w:temporary/>
              <w:showingPlcHdr/>
            </w:sdtPr>
            <w:sdtContent>
              <w:p w:rsidR="00A12B42" w:rsidRPr="00FA3E32" w:rsidRDefault="00830DDE">
                <w:pPr>
                  <w:pStyle w:val="ContactInformation"/>
                  <w:rPr>
                    <w:sz w:val="20"/>
                    <w:szCs w:val="20"/>
                  </w:rPr>
                </w:pPr>
                <w:r w:rsidRPr="00FA3E32">
                  <w:rPr>
                    <w:sz w:val="20"/>
                    <w:szCs w:val="20"/>
                  </w:rPr>
                  <w:t>[Code postal, ville]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242283863"/>
              <w:placeholder>
                <w:docPart w:val="56451C91274441FC9090A35C606F58E0"/>
              </w:placeholder>
              <w:temporary/>
              <w:showingPlcHdr/>
            </w:sdtPr>
            <w:sdtContent>
              <w:p w:rsidR="00A12B42" w:rsidRDefault="00830DDE">
                <w:pPr>
                  <w:pStyle w:val="ContactInformation"/>
                </w:pPr>
                <w:r w:rsidRPr="00FA3E32">
                  <w:rPr>
                    <w:sz w:val="20"/>
                    <w:szCs w:val="20"/>
                  </w:rPr>
                  <w:t>[Numéro de téléphone]</w:t>
                </w:r>
              </w:p>
            </w:sdtContent>
          </w:sdt>
        </w:tc>
        <w:tc>
          <w:tcPr>
            <w:tcW w:w="7058" w:type="dxa"/>
          </w:tcPr>
          <w:p w:rsidR="001D4522" w:rsidRPr="003E2FAC" w:rsidRDefault="001D4522" w:rsidP="008308E7">
            <w:pPr>
              <w:pStyle w:val="ContactInformation"/>
              <w:jc w:val="center"/>
              <w:rPr>
                <w:rFonts w:ascii="Tahoma" w:hAnsi="Tahoma" w:cs="Tahoma"/>
                <w:b/>
                <w:sz w:val="24"/>
              </w:rPr>
            </w:pPr>
            <w:r w:rsidRPr="003E2FAC">
              <w:rPr>
                <w:rFonts w:ascii="Tahoma" w:hAnsi="Tahoma" w:cs="Tahoma"/>
                <w:b/>
                <w:sz w:val="24"/>
              </w:rPr>
              <w:t xml:space="preserve">Remboursement </w:t>
            </w:r>
            <w:r w:rsidR="008308E7" w:rsidRPr="003E2FAC">
              <w:rPr>
                <w:rFonts w:ascii="Tahoma" w:hAnsi="Tahoma" w:cs="Tahoma"/>
                <w:b/>
                <w:sz w:val="24"/>
              </w:rPr>
              <w:t xml:space="preserve">par / </w:t>
            </w:r>
            <w:proofErr w:type="spellStart"/>
            <w:r w:rsidR="008308E7" w:rsidRPr="003E2FAC">
              <w:rPr>
                <w:rFonts w:ascii="Tahoma" w:hAnsi="Tahoma" w:cs="Tahoma"/>
                <w:b/>
                <w:color w:val="634415" w:themeColor="background2" w:themeShade="40"/>
                <w:sz w:val="24"/>
              </w:rPr>
              <w:t>Riembursment</w:t>
            </w:r>
            <w:proofErr w:type="spellEnd"/>
            <w:r w:rsidR="008308E7" w:rsidRPr="003E2FAC">
              <w:rPr>
                <w:rFonts w:ascii="Tahoma" w:hAnsi="Tahoma" w:cs="Tahoma"/>
                <w:b/>
                <w:color w:val="634415" w:themeColor="background2" w:themeShade="40"/>
                <w:sz w:val="24"/>
              </w:rPr>
              <w:t xml:space="preserve"> by</w:t>
            </w:r>
          </w:p>
          <w:p w:rsidR="001D4522" w:rsidRPr="003E2FAC" w:rsidRDefault="001D4522" w:rsidP="001D4522">
            <w:pPr>
              <w:pStyle w:val="ContactInformation"/>
              <w:rPr>
                <w:b/>
              </w:rPr>
            </w:pPr>
          </w:p>
          <w:p w:rsidR="00EE2A0C" w:rsidRDefault="001D4522" w:rsidP="00EE2A0C">
            <w:pPr>
              <w:pStyle w:val="ContactInformation"/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</w:pPr>
            <w:r w:rsidRPr="003E2FAC">
              <w:rPr>
                <w:rFonts w:ascii="Tahoma" w:hAnsi="Tahoma" w:cs="Tahoma"/>
                <w:sz w:val="20"/>
                <w:szCs w:val="20"/>
                <w:u w:val="single"/>
              </w:rPr>
              <w:t xml:space="preserve">Chèque payable à / </w:t>
            </w:r>
            <w:r w:rsidRPr="003E2FAC"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  <w:t>Cheque payable to:</w:t>
            </w:r>
          </w:p>
          <w:p w:rsidR="00EE2A0C" w:rsidRDefault="00EE2A0C" w:rsidP="00EE2A0C">
            <w:pPr>
              <w:pStyle w:val="ContactInformation"/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</w:pPr>
          </w:p>
          <w:p w:rsidR="001D4522" w:rsidRDefault="008308E7" w:rsidP="00EE2A0C">
            <w:pPr>
              <w:pStyle w:val="ContactInformation"/>
            </w:pPr>
            <w:r w:rsidRPr="003E2FAC">
              <w:rPr>
                <w:rFonts w:ascii="Tahoma" w:hAnsi="Tahoma" w:cs="Tahoma"/>
                <w:sz w:val="20"/>
                <w:szCs w:val="20"/>
                <w:u w:val="single"/>
              </w:rPr>
              <w:t xml:space="preserve">Dépôt direct/ </w:t>
            </w:r>
            <w:r w:rsidRPr="003E2FAC"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  <w:t xml:space="preserve">Direct </w:t>
            </w:r>
            <w:proofErr w:type="spellStart"/>
            <w:r w:rsidRPr="003E2FAC"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  <w:t>deposit</w:t>
            </w:r>
            <w:proofErr w:type="spellEnd"/>
            <w:r w:rsidRPr="003E2FAC"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  <w:t> :</w:t>
            </w:r>
            <w:r w:rsidR="004F3BB1">
              <w:rPr>
                <w:rFonts w:ascii="Tahoma" w:hAnsi="Tahoma" w:cs="Tahoma"/>
                <w:color w:val="634415" w:themeColor="background2" w:themeShade="40"/>
                <w:sz w:val="20"/>
                <w:szCs w:val="20"/>
                <w:u w:val="single"/>
              </w:rPr>
              <w:t xml:space="preserve"> </w:t>
            </w:r>
            <w:r w:rsidR="004F3BB1" w:rsidRPr="004F3BB1">
              <w:rPr>
                <w:rFonts w:ascii="Tahoma" w:hAnsi="Tahoma" w:cs="Tahoma"/>
                <w:b/>
                <w:color w:val="634415" w:themeColor="background2" w:themeShade="40"/>
                <w:szCs w:val="18"/>
                <w:u w:val="single"/>
              </w:rPr>
              <w:t>(FOURNIR UN CHÈQUE VIDE POUR DÉPÔT)</w:t>
            </w:r>
          </w:p>
        </w:tc>
      </w:tr>
    </w:tbl>
    <w:tbl>
      <w:tblPr>
        <w:tblpPr w:leftFromText="180" w:rightFromText="180" w:vertAnchor="text" w:horzAnchor="margin" w:tblpX="115" w:tblpY="54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/>
      </w:tblPr>
      <w:tblGrid>
        <w:gridCol w:w="14395"/>
      </w:tblGrid>
      <w:tr w:rsidR="00BA44B6" w:rsidRPr="00830DDE" w:rsidTr="00EE2A0C">
        <w:trPr>
          <w:cantSplit/>
          <w:trHeight w:val="288"/>
        </w:trPr>
        <w:tc>
          <w:tcPr>
            <w:tcW w:w="1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B6" w:rsidRPr="00EE2A0C" w:rsidRDefault="00F2388A" w:rsidP="00F2388A">
            <w:pPr>
              <w:pStyle w:val="TableText"/>
              <w:rPr>
                <w:b/>
                <w:sz w:val="22"/>
              </w:rPr>
            </w:pPr>
            <w:r w:rsidRPr="00EE2A0C">
              <w:rPr>
                <w:b/>
                <w:sz w:val="22"/>
                <w:szCs w:val="22"/>
              </w:rPr>
              <w:t>Commentaires/</w:t>
            </w:r>
            <w:proofErr w:type="spellStart"/>
            <w:r w:rsidRPr="00EE2A0C">
              <w:rPr>
                <w:b/>
                <w:color w:val="634415" w:themeColor="background2" w:themeShade="40"/>
                <w:sz w:val="22"/>
                <w:szCs w:val="22"/>
              </w:rPr>
              <w:t>Comments</w:t>
            </w:r>
            <w:proofErr w:type="spellEnd"/>
            <w:r w:rsidR="00D00F75" w:rsidRPr="00EE2A0C">
              <w:rPr>
                <w:b/>
                <w:color w:val="634415" w:themeColor="background2" w:themeShade="40"/>
                <w:sz w:val="22"/>
                <w:szCs w:val="22"/>
              </w:rPr>
              <w:t xml:space="preserve"> : </w:t>
            </w:r>
          </w:p>
        </w:tc>
      </w:tr>
    </w:tbl>
    <w:p w:rsidR="00A12B42" w:rsidRPr="00D00F75" w:rsidRDefault="00A12B42">
      <w:pPr>
        <w:rPr>
          <w:sz w:val="16"/>
          <w:szCs w:val="16"/>
        </w:rPr>
      </w:pPr>
    </w:p>
    <w:bookmarkStart w:id="1" w:name="_MON_1571131313"/>
    <w:bookmarkEnd w:id="1"/>
    <w:p w:rsidR="005663D6" w:rsidRPr="004F3BB1" w:rsidRDefault="00F71FE3" w:rsidP="004F3BB1">
      <w:pPr>
        <w:ind w:right="-189"/>
      </w:pPr>
      <w:r>
        <w:object w:dxaOrig="15781" w:dyaOrig="5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75pt;height:233.3pt" o:ole="">
            <v:imagedata r:id="rId10" o:title=""/>
          </v:shape>
          <o:OLEObject Type="Embed" ProgID="Excel.Sheet.12" ShapeID="_x0000_i1025" DrawAspect="Content" ObjectID="_1577623241" r:id="rId11"/>
        </w:object>
      </w:r>
    </w:p>
    <w:p w:rsidR="00FA3E32" w:rsidRPr="003E2FAC" w:rsidRDefault="00FA3E32" w:rsidP="003E2FAC">
      <w:pPr>
        <w:rPr>
          <w:rFonts w:ascii="Bookman Old Style" w:hAnsi="Bookman Old Style"/>
        </w:rPr>
      </w:pPr>
      <w:r w:rsidRPr="00FA3E32">
        <w:rPr>
          <w:rFonts w:ascii="Bookman Old Style" w:hAnsi="Bookman Old Style"/>
        </w:rPr>
        <w:t>RÉQUÉRANT-</w:t>
      </w:r>
      <w:r w:rsidRPr="00FA3E32">
        <w:rPr>
          <w:rFonts w:ascii="Bookman Old Style" w:hAnsi="Bookman Old Style"/>
          <w:b/>
          <w:color w:val="634415" w:themeColor="background2" w:themeShade="40"/>
        </w:rPr>
        <w:t>CLAIMANT’S</w:t>
      </w:r>
      <w:r w:rsidRPr="00FA3E32">
        <w:rPr>
          <w:rFonts w:ascii="Bookman Old Style" w:hAnsi="Bookman Old Style"/>
        </w:rPr>
        <w:t xml:space="preserve"> SIGNATURE_________________________________DATE</w:t>
      </w:r>
      <w:r>
        <w:t>___</w:t>
      </w:r>
      <w:r w:rsidR="008D1EC7">
        <w:t>_____________________</w:t>
      </w:r>
    </w:p>
    <w:sectPr w:rsidR="00FA3E32" w:rsidRPr="003E2FAC" w:rsidSect="00C70B56">
      <w:footerReference w:type="default" r:id="rId12"/>
      <w:pgSz w:w="15840" w:h="12240" w:orient="landscape" w:code="1"/>
      <w:pgMar w:top="567" w:right="822" w:bottom="567" w:left="567" w:header="57" w:footer="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148" w:rsidRDefault="00BE4148" w:rsidP="004F3BB1">
      <w:r>
        <w:separator/>
      </w:r>
    </w:p>
  </w:endnote>
  <w:endnote w:type="continuationSeparator" w:id="0">
    <w:p w:rsidR="00BE4148" w:rsidRDefault="00BE4148" w:rsidP="004F3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BB1" w:rsidRPr="004F3BB1" w:rsidRDefault="004F3BB1" w:rsidP="004F3BB1">
    <w:pPr>
      <w:pStyle w:val="Footer"/>
      <w:jc w:val="center"/>
      <w:rPr>
        <w:sz w:val="18"/>
        <w:szCs w:val="18"/>
        <w:lang w:val="fr-CA"/>
      </w:rPr>
    </w:pPr>
    <w:r w:rsidRPr="004F3BB1">
      <w:rPr>
        <w:sz w:val="18"/>
        <w:szCs w:val="18"/>
        <w:lang w:val="fr-CA"/>
      </w:rPr>
      <w:t xml:space="preserve">Envoyez le formulaire dûment complété à </w:t>
    </w:r>
    <w:hyperlink r:id="rId1" w:history="1">
      <w:r w:rsidRPr="004F3BB1">
        <w:rPr>
          <w:rStyle w:val="Hyperlink"/>
          <w:sz w:val="18"/>
          <w:szCs w:val="18"/>
          <w:lang w:val="fr-CA"/>
        </w:rPr>
        <w:t>cfo@conseilscolaire-schoolcouncil.org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148" w:rsidRDefault="00BE4148" w:rsidP="004F3BB1">
      <w:r>
        <w:separator/>
      </w:r>
    </w:p>
  </w:footnote>
  <w:footnote w:type="continuationSeparator" w:id="0">
    <w:p w:rsidR="00BE4148" w:rsidRDefault="00BE4148" w:rsidP="004F3B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hideGrammaticalErrors/>
  <w:proofState w:spelling="clean" w:grammar="clean"/>
  <w:attachedTemplate r:id="rId1"/>
  <w:stylePaneFormatFilter w:val="D004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</w:compat>
  <w:rsids>
    <w:rsidRoot w:val="001D4522"/>
    <w:rsid w:val="00071F33"/>
    <w:rsid w:val="000D3329"/>
    <w:rsid w:val="001251FB"/>
    <w:rsid w:val="0014417F"/>
    <w:rsid w:val="001502D6"/>
    <w:rsid w:val="001D4522"/>
    <w:rsid w:val="001E296C"/>
    <w:rsid w:val="00294C23"/>
    <w:rsid w:val="002A72D5"/>
    <w:rsid w:val="002E0150"/>
    <w:rsid w:val="002E3D3F"/>
    <w:rsid w:val="002F0380"/>
    <w:rsid w:val="00312F60"/>
    <w:rsid w:val="003254D2"/>
    <w:rsid w:val="00383E31"/>
    <w:rsid w:val="00395E5B"/>
    <w:rsid w:val="003E2FAC"/>
    <w:rsid w:val="004372C1"/>
    <w:rsid w:val="00495669"/>
    <w:rsid w:val="004D5B30"/>
    <w:rsid w:val="004F3BB1"/>
    <w:rsid w:val="00502FFA"/>
    <w:rsid w:val="005663D6"/>
    <w:rsid w:val="005A02AF"/>
    <w:rsid w:val="005B2952"/>
    <w:rsid w:val="005C3E9B"/>
    <w:rsid w:val="006379FF"/>
    <w:rsid w:val="00766E7F"/>
    <w:rsid w:val="007C7A5A"/>
    <w:rsid w:val="00800A58"/>
    <w:rsid w:val="008308E7"/>
    <w:rsid w:val="00830DDE"/>
    <w:rsid w:val="00835593"/>
    <w:rsid w:val="008B1191"/>
    <w:rsid w:val="008C0B07"/>
    <w:rsid w:val="008D1EC7"/>
    <w:rsid w:val="008D471B"/>
    <w:rsid w:val="00917C37"/>
    <w:rsid w:val="0095399E"/>
    <w:rsid w:val="00955BFE"/>
    <w:rsid w:val="00965ED3"/>
    <w:rsid w:val="009B3907"/>
    <w:rsid w:val="00A12B42"/>
    <w:rsid w:val="00A54B27"/>
    <w:rsid w:val="00A67FB6"/>
    <w:rsid w:val="00A978DD"/>
    <w:rsid w:val="00AB2156"/>
    <w:rsid w:val="00AF1EC2"/>
    <w:rsid w:val="00BA44B6"/>
    <w:rsid w:val="00BE4148"/>
    <w:rsid w:val="00C25381"/>
    <w:rsid w:val="00C53A21"/>
    <w:rsid w:val="00C70B56"/>
    <w:rsid w:val="00C96F42"/>
    <w:rsid w:val="00D00F75"/>
    <w:rsid w:val="00D1796F"/>
    <w:rsid w:val="00D47669"/>
    <w:rsid w:val="00D9381A"/>
    <w:rsid w:val="00E9792B"/>
    <w:rsid w:val="00EE0479"/>
    <w:rsid w:val="00EE2A0C"/>
    <w:rsid w:val="00F2388A"/>
    <w:rsid w:val="00F5325D"/>
    <w:rsid w:val="00F71DB7"/>
    <w:rsid w:val="00F71FE3"/>
    <w:rsid w:val="00F92F15"/>
    <w:rsid w:val="00F94956"/>
    <w:rsid w:val="00F97D07"/>
    <w:rsid w:val="00FA3E32"/>
    <w:rsid w:val="00FC46A6"/>
    <w:rsid w:val="00FE229E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fc"/>
      <o:colormenu v:ext="edit" fillcolor="#ffc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 w:qFormat="1"/>
    <w:lsdException w:name="Subtitle" w:uiPriority="5" w:qFormat="1"/>
    <w:lsdException w:name="Block Text" w:uiPriority="3" w:qFormat="1"/>
    <w:lsdException w:name="Strong" w:semiHidden="0" w:uiPriority="2" w:unhideWhenUsed="0"/>
    <w:lsdException w:name="Emphasis" w:uiPriority="2" w:qFormat="1"/>
    <w:lsdException w:name="Table Grid" w:semiHidden="0" w:uiPriority="1" w:unhideWhenUsed="0"/>
    <w:lsdException w:name="Revision" w:uiPriority="0" w:unhideWhenUsed="0"/>
    <w:lsdException w:name="List Paragraph" w:uiPriority="29" w:qFormat="1"/>
    <w:lsdException w:name="Quote" w:uiPriority="2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rsid w:val="00C96F42"/>
    <w:pPr>
      <w:spacing w:after="0" w:line="240" w:lineRule="auto"/>
    </w:pPr>
    <w:rPr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semiHidden/>
    <w:unhideWhenUsed/>
    <w:rsid w:val="00C96F42"/>
    <w:pPr>
      <w:spacing w:line="264" w:lineRule="auto"/>
      <w:jc w:val="right"/>
      <w:outlineLvl w:val="0"/>
    </w:pPr>
    <w:rPr>
      <w:rFonts w:asciiTheme="majorHAnsi" w:eastAsia="Times New Roman" w:hAnsiTheme="majorHAnsi" w:cs="Times New Roman"/>
      <w:b/>
      <w:caps/>
      <w:color w:val="7F7F7F" w:themeColor="background1" w:themeShade="7F"/>
      <w:spacing w:val="4"/>
      <w:sz w:val="40"/>
      <w:szCs w:val="18"/>
    </w:rPr>
  </w:style>
  <w:style w:type="paragraph" w:styleId="Heading2">
    <w:name w:val="heading 2"/>
    <w:basedOn w:val="Normal"/>
    <w:next w:val="Normal"/>
    <w:link w:val="Heading2Char"/>
    <w:unhideWhenUsed/>
    <w:rsid w:val="00C96F42"/>
    <w:pPr>
      <w:spacing w:line="264" w:lineRule="auto"/>
      <w:outlineLvl w:val="1"/>
    </w:pPr>
    <w:rPr>
      <w:rFonts w:ascii="Tahoma" w:eastAsia="Times New Roman" w:hAnsi="Tahoma" w:cs="Times New Roman"/>
      <w:b/>
      <w:caps/>
      <w:spacing w:val="4"/>
      <w:sz w:val="16"/>
      <w:szCs w:val="16"/>
    </w:rPr>
  </w:style>
  <w:style w:type="paragraph" w:styleId="Heading3">
    <w:name w:val="heading 3"/>
    <w:basedOn w:val="Normal"/>
    <w:next w:val="Normal"/>
    <w:link w:val="Heading3Char"/>
    <w:semiHidden/>
    <w:unhideWhenUsed/>
    <w:rsid w:val="00C96F42"/>
    <w:pPr>
      <w:spacing w:line="264" w:lineRule="auto"/>
      <w:outlineLvl w:val="2"/>
    </w:pPr>
    <w:rPr>
      <w:rFonts w:ascii="Calibri" w:eastAsia="Times New Roman" w:hAnsi="Calibri" w:cs="Times New Roman"/>
      <w:i/>
      <w:spacing w:val="4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semiHidden/>
    <w:rsid w:val="00C96F42"/>
    <w:rPr>
      <w:rFonts w:asciiTheme="majorHAnsi" w:eastAsia="Times New Roman" w:hAnsiTheme="majorHAnsi" w:cs="Times New Roman"/>
      <w:b/>
      <w:caps/>
      <w:color w:val="7F7F7F" w:themeColor="background1" w:themeShade="7F"/>
      <w:spacing w:val="4"/>
      <w:sz w:val="40"/>
      <w:szCs w:val="18"/>
    </w:rPr>
  </w:style>
  <w:style w:type="character" w:customStyle="1" w:styleId="Heading2Char">
    <w:name w:val="Heading 2 Char"/>
    <w:basedOn w:val="DefaultParagraphFont"/>
    <w:link w:val="Heading2"/>
    <w:rsid w:val="00C96F42"/>
    <w:rPr>
      <w:rFonts w:ascii="Tahoma" w:eastAsia="Times New Roman" w:hAnsi="Tahoma" w:cs="Times New Roman"/>
      <w:b/>
      <w:caps/>
      <w:spacing w:val="4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C96F42"/>
    <w:rPr>
      <w:rFonts w:ascii="Calibri" w:eastAsia="Times New Roman" w:hAnsi="Calibri" w:cs="Times New Roman"/>
      <w:i/>
      <w:spacing w:val="4"/>
      <w:sz w:val="18"/>
      <w:szCs w:val="18"/>
    </w:rPr>
  </w:style>
  <w:style w:type="paragraph" w:customStyle="1" w:styleId="CompanyName">
    <w:name w:val="Company Name"/>
    <w:basedOn w:val="Normal"/>
    <w:qFormat/>
    <w:rsid w:val="00C96F42"/>
    <w:pPr>
      <w:spacing w:before="140" w:line="264" w:lineRule="auto"/>
    </w:pPr>
    <w:rPr>
      <w:rFonts w:asciiTheme="majorHAnsi" w:eastAsia="Times New Roman" w:hAnsiTheme="majorHAnsi" w:cs="Times New Roman"/>
      <w:b/>
      <w:spacing w:val="4"/>
      <w:szCs w:val="18"/>
    </w:rPr>
  </w:style>
  <w:style w:type="paragraph" w:customStyle="1" w:styleId="ColumnHeading">
    <w:name w:val="Column Heading"/>
    <w:basedOn w:val="Normal"/>
    <w:qFormat/>
    <w:rsid w:val="00C96F42"/>
    <w:pPr>
      <w:spacing w:line="264" w:lineRule="auto"/>
    </w:pPr>
    <w:rPr>
      <w:rFonts w:asciiTheme="majorHAnsi" w:eastAsia="Times New Roman" w:hAnsiTheme="majorHAnsi" w:cs="Times New Roman"/>
      <w:b/>
      <w:caps/>
      <w:spacing w:val="4"/>
      <w:sz w:val="16"/>
      <w:szCs w:val="18"/>
    </w:rPr>
  </w:style>
  <w:style w:type="paragraph" w:customStyle="1" w:styleId="RightAligned">
    <w:name w:val="Right Aligned"/>
    <w:basedOn w:val="Normal"/>
    <w:qFormat/>
    <w:rsid w:val="00C96F42"/>
    <w:pPr>
      <w:jc w:val="right"/>
    </w:pPr>
    <w:rPr>
      <w:rFonts w:eastAsia="Times New Roman" w:cs="Times New Roman"/>
      <w:caps/>
      <w:sz w:val="16"/>
      <w:szCs w:val="16"/>
    </w:rPr>
  </w:style>
  <w:style w:type="paragraph" w:customStyle="1" w:styleId="Amount">
    <w:name w:val="Amount"/>
    <w:basedOn w:val="Normal"/>
    <w:qFormat/>
    <w:rsid w:val="00C96F42"/>
    <w:pPr>
      <w:spacing w:line="264" w:lineRule="auto"/>
      <w:jc w:val="right"/>
    </w:pPr>
    <w:rPr>
      <w:rFonts w:eastAsia="Times New Roman" w:cs="Times New Roman"/>
      <w:spacing w:val="4"/>
      <w:sz w:val="20"/>
      <w:szCs w:val="20"/>
    </w:rPr>
  </w:style>
  <w:style w:type="character" w:styleId="Strong">
    <w:name w:val="Strong"/>
    <w:basedOn w:val="DefaultParagraphFont"/>
    <w:uiPriority w:val="2"/>
    <w:semiHidden/>
    <w:unhideWhenUsed/>
    <w:rsid w:val="00C96F42"/>
    <w:rPr>
      <w:b/>
      <w:bCs/>
    </w:rPr>
  </w:style>
  <w:style w:type="paragraph" w:customStyle="1" w:styleId="ContactInformation">
    <w:name w:val="Contact Information"/>
    <w:basedOn w:val="Normal"/>
    <w:qFormat/>
    <w:rsid w:val="00C96F42"/>
    <w:rPr>
      <w:sz w:val="18"/>
    </w:rPr>
  </w:style>
  <w:style w:type="paragraph" w:customStyle="1" w:styleId="Slogan">
    <w:name w:val="Slogan"/>
    <w:basedOn w:val="Heading3"/>
    <w:qFormat/>
    <w:rsid w:val="00C96F42"/>
    <w:pPr>
      <w:spacing w:after="240"/>
    </w:pPr>
    <w:rPr>
      <w:rFonts w:asciiTheme="minorHAnsi" w:hAnsiTheme="minorHAnsi"/>
    </w:rPr>
  </w:style>
  <w:style w:type="paragraph" w:customStyle="1" w:styleId="CenteredColumnHeading">
    <w:name w:val="Centered Column Heading"/>
    <w:basedOn w:val="ColumnHeading"/>
    <w:qFormat/>
    <w:rsid w:val="00C96F42"/>
    <w:pPr>
      <w:jc w:val="center"/>
    </w:pPr>
  </w:style>
  <w:style w:type="paragraph" w:customStyle="1" w:styleId="TableText">
    <w:name w:val="Table Text"/>
    <w:basedOn w:val="Normal"/>
    <w:qFormat/>
    <w:rsid w:val="00C96F42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F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42"/>
    <w:rPr>
      <w:rFonts w:ascii="Tahoma" w:hAnsi="Tahoma" w:cs="Tahoma"/>
      <w:sz w:val="16"/>
      <w:szCs w:val="16"/>
    </w:rPr>
  </w:style>
  <w:style w:type="paragraph" w:customStyle="1" w:styleId="Invoice">
    <w:name w:val="Invoice"/>
    <w:basedOn w:val="Normal"/>
    <w:rsid w:val="00C96F42"/>
    <w:pPr>
      <w:spacing w:line="264" w:lineRule="auto"/>
      <w:jc w:val="right"/>
      <w:outlineLvl w:val="0"/>
    </w:pPr>
    <w:rPr>
      <w:rFonts w:asciiTheme="majorHAnsi" w:eastAsia="Times New Roman" w:hAnsiTheme="majorHAnsi" w:cs="Times New Roman"/>
      <w:b/>
      <w:caps/>
      <w:color w:val="7F7F7F" w:themeColor="background1" w:themeShade="7F"/>
      <w:spacing w:val="4"/>
      <w:sz w:val="40"/>
      <w:szCs w:val="18"/>
    </w:rPr>
  </w:style>
  <w:style w:type="character" w:styleId="PlaceholderText">
    <w:name w:val="Placeholder Text"/>
    <w:basedOn w:val="DefaultParagraphFont"/>
    <w:uiPriority w:val="99"/>
    <w:unhideWhenUsed/>
    <w:rsid w:val="00C96F42"/>
    <w:rPr>
      <w:color w:val="808080"/>
    </w:rPr>
  </w:style>
  <w:style w:type="table" w:styleId="TableGrid">
    <w:name w:val="Table Grid"/>
    <w:basedOn w:val="TableNormal"/>
    <w:uiPriority w:val="1"/>
    <w:rsid w:val="005B2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29"/>
    <w:unhideWhenUsed/>
    <w:qFormat/>
    <w:rsid w:val="002A72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3B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3BB1"/>
    <w:rPr>
      <w:sz w:val="24"/>
      <w:szCs w:val="24"/>
      <w:lang w:val="fr-FR"/>
    </w:rPr>
  </w:style>
  <w:style w:type="paragraph" w:styleId="Footer">
    <w:name w:val="footer"/>
    <w:basedOn w:val="Normal"/>
    <w:link w:val="FooterChar"/>
    <w:uiPriority w:val="99"/>
    <w:semiHidden/>
    <w:unhideWhenUsed/>
    <w:rsid w:val="004F3B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3BB1"/>
    <w:rPr>
      <w:sz w:val="24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4F3B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0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fo@conseilscolaire-schoolcouncil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eption\AppData\Roaming\Microsoft\Templates\Invoice_servic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1CFD0856DF44FECACE4CE1195F7F7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C8BD6E-23F2-4D8D-BA4D-26A0E1308ED1}"/>
      </w:docPartPr>
      <w:docPartBody>
        <w:p w:rsidR="001E1BFA" w:rsidRDefault="00B63E51">
          <w:pPr>
            <w:pStyle w:val="61CFD0856DF44FECACE4CE1195F7F72E"/>
          </w:pPr>
          <w:r>
            <w:rPr>
              <w:lang w:val="fr-FR"/>
            </w:rPr>
            <w:t>[Nom]</w:t>
          </w:r>
        </w:p>
      </w:docPartBody>
    </w:docPart>
    <w:docPart>
      <w:docPartPr>
        <w:name w:val="137B5CD1E8694850B5FF72342643A7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1B0DA3-9970-4443-B062-8D3E91BF8E26}"/>
      </w:docPartPr>
      <w:docPartBody>
        <w:p w:rsidR="001E1BFA" w:rsidRDefault="00B63E51">
          <w:pPr>
            <w:pStyle w:val="137B5CD1E8694850B5FF72342643A75C"/>
          </w:pPr>
          <w:r>
            <w:rPr>
              <w:lang w:val="fr-FR"/>
            </w:rPr>
            <w:t>[Nom de la société]</w:t>
          </w:r>
        </w:p>
      </w:docPartBody>
    </w:docPart>
    <w:docPart>
      <w:docPartPr>
        <w:name w:val="04C7D0A8955F44FAA2A3AD5824973E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B5FAA5-A0C0-44A3-BBC2-636DEABE0813}"/>
      </w:docPartPr>
      <w:docPartBody>
        <w:p w:rsidR="001E1BFA" w:rsidRDefault="00B63E51">
          <w:pPr>
            <w:pStyle w:val="04C7D0A8955F44FAA2A3AD5824973EDC"/>
          </w:pPr>
          <w:r>
            <w:rPr>
              <w:lang w:val="fr-FR"/>
            </w:rPr>
            <w:t>[Rue]</w:t>
          </w:r>
        </w:p>
      </w:docPartBody>
    </w:docPart>
    <w:docPart>
      <w:docPartPr>
        <w:name w:val="E081B5BF80834DDCB4D7C54257365D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3677CC-CC8D-472B-9563-237288648180}"/>
      </w:docPartPr>
      <w:docPartBody>
        <w:p w:rsidR="001E1BFA" w:rsidRDefault="00B63E51">
          <w:pPr>
            <w:pStyle w:val="E081B5BF80834DDCB4D7C54257365D02"/>
          </w:pPr>
          <w:r>
            <w:rPr>
              <w:lang w:val="fr-FR"/>
            </w:rPr>
            <w:t>[Code postal, ville]</w:t>
          </w:r>
        </w:p>
      </w:docPartBody>
    </w:docPart>
    <w:docPart>
      <w:docPartPr>
        <w:name w:val="56451C91274441FC9090A35C606F58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9E063C-2346-4592-836C-328ADA6790CB}"/>
      </w:docPartPr>
      <w:docPartBody>
        <w:p w:rsidR="001E1BFA" w:rsidRDefault="00B63E51">
          <w:pPr>
            <w:pStyle w:val="56451C91274441FC9090A35C606F58E0"/>
          </w:pPr>
          <w:r>
            <w:rPr>
              <w:lang w:val="fr-FR"/>
            </w:rPr>
            <w:t>[Numéro de téléphone]</w:t>
          </w:r>
        </w:p>
      </w:docPartBody>
    </w:docPart>
    <w:docPart>
      <w:docPartPr>
        <w:name w:val="AFBF941B4FBF48D98E5F5F26A380C6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CCC8C9-4748-4632-BD0E-E4C5E709C8E7}"/>
      </w:docPartPr>
      <w:docPartBody>
        <w:p w:rsidR="00205BFC" w:rsidRDefault="001E1BFA" w:rsidP="001E1BFA">
          <w:pPr>
            <w:pStyle w:val="AFBF941B4FBF48D98E5F5F26A380C664"/>
          </w:pPr>
          <w:r>
            <w:rPr>
              <w:lang w:val="fr-FR"/>
            </w:rPr>
            <w:t>[Sélectionner la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8626E"/>
    <w:rsid w:val="001E1BFA"/>
    <w:rsid w:val="00205BFC"/>
    <w:rsid w:val="00212D56"/>
    <w:rsid w:val="006F2BD5"/>
    <w:rsid w:val="008674D7"/>
    <w:rsid w:val="009620FC"/>
    <w:rsid w:val="00B63E51"/>
    <w:rsid w:val="00C8626E"/>
    <w:rsid w:val="00E071B2"/>
    <w:rsid w:val="00ED45AC"/>
    <w:rsid w:val="00FA2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652E57EF564CF29DB7FC7A18C4CE89">
    <w:name w:val="E7652E57EF564CF29DB7FC7A18C4CE89"/>
    <w:rsid w:val="001E1BFA"/>
  </w:style>
  <w:style w:type="paragraph" w:customStyle="1" w:styleId="16099B1AE41342B6A3F1D76B50B1D525">
    <w:name w:val="16099B1AE41342B6A3F1D76B50B1D525"/>
    <w:rsid w:val="001E1BFA"/>
  </w:style>
  <w:style w:type="character" w:styleId="PlaceholderText">
    <w:name w:val="Placeholder Text"/>
    <w:basedOn w:val="DefaultParagraphFont"/>
    <w:uiPriority w:val="99"/>
    <w:unhideWhenUsed/>
    <w:rsid w:val="00205BFC"/>
    <w:rPr>
      <w:color w:val="808080"/>
    </w:rPr>
  </w:style>
  <w:style w:type="paragraph" w:customStyle="1" w:styleId="24A07246B972446ABFBC24E58A550A09">
    <w:name w:val="24A07246B972446ABFBC24E58A550A09"/>
    <w:rsid w:val="001E1BFA"/>
  </w:style>
  <w:style w:type="paragraph" w:customStyle="1" w:styleId="F61AA71B92214B00869B7D6CF2A3A242">
    <w:name w:val="F61AA71B92214B00869B7D6CF2A3A242"/>
    <w:rsid w:val="001E1BFA"/>
  </w:style>
  <w:style w:type="paragraph" w:customStyle="1" w:styleId="F518E1EA58094B04BF42B092FF89EF99">
    <w:name w:val="F518E1EA58094B04BF42B092FF89EF99"/>
    <w:rsid w:val="001E1BFA"/>
  </w:style>
  <w:style w:type="paragraph" w:customStyle="1" w:styleId="783447F010C745C9BEE6A750F4973BE5">
    <w:name w:val="783447F010C745C9BEE6A750F4973BE5"/>
    <w:rsid w:val="001E1BFA"/>
  </w:style>
  <w:style w:type="paragraph" w:customStyle="1" w:styleId="65555ED23F3047CCAD4F1B75279B4C0B">
    <w:name w:val="65555ED23F3047CCAD4F1B75279B4C0B"/>
    <w:rsid w:val="001E1BFA"/>
  </w:style>
  <w:style w:type="paragraph" w:customStyle="1" w:styleId="61CFD0856DF44FECACE4CE1195F7F72E">
    <w:name w:val="61CFD0856DF44FECACE4CE1195F7F72E"/>
    <w:rsid w:val="001E1BFA"/>
  </w:style>
  <w:style w:type="paragraph" w:customStyle="1" w:styleId="137B5CD1E8694850B5FF72342643A75C">
    <w:name w:val="137B5CD1E8694850B5FF72342643A75C"/>
    <w:rsid w:val="001E1BFA"/>
  </w:style>
  <w:style w:type="paragraph" w:customStyle="1" w:styleId="04C7D0A8955F44FAA2A3AD5824973EDC">
    <w:name w:val="04C7D0A8955F44FAA2A3AD5824973EDC"/>
    <w:rsid w:val="001E1BFA"/>
  </w:style>
  <w:style w:type="paragraph" w:customStyle="1" w:styleId="E081B5BF80834DDCB4D7C54257365D02">
    <w:name w:val="E081B5BF80834DDCB4D7C54257365D02"/>
    <w:rsid w:val="001E1BFA"/>
  </w:style>
  <w:style w:type="paragraph" w:customStyle="1" w:styleId="56451C91274441FC9090A35C606F58E0">
    <w:name w:val="56451C91274441FC9090A35C606F58E0"/>
    <w:rsid w:val="001E1BFA"/>
  </w:style>
  <w:style w:type="paragraph" w:customStyle="1" w:styleId="31D03F29C69642A0B8081355382F2E00">
    <w:name w:val="31D03F29C69642A0B8081355382F2E00"/>
    <w:rsid w:val="001E1BFA"/>
  </w:style>
  <w:style w:type="paragraph" w:customStyle="1" w:styleId="B4284BEF69F749F091FA64D270DBFF60">
    <w:name w:val="B4284BEF69F749F091FA64D270DBFF60"/>
    <w:rsid w:val="001E1BFA"/>
  </w:style>
  <w:style w:type="paragraph" w:customStyle="1" w:styleId="AD391595ECAE465FBA3CB0EC2266D94F">
    <w:name w:val="AD391595ECAE465FBA3CB0EC2266D94F"/>
    <w:rsid w:val="001E1BFA"/>
  </w:style>
  <w:style w:type="paragraph" w:customStyle="1" w:styleId="AFBF941B4FBF48D98E5F5F26A380C664">
    <w:name w:val="AFBF941B4FBF48D98E5F5F26A380C664"/>
    <w:rsid w:val="001E1BFA"/>
  </w:style>
  <w:style w:type="paragraph" w:customStyle="1" w:styleId="24F4590F2BF048A29FFA76C69AE7D843">
    <w:name w:val="24F4590F2BF048A29FFA76C69AE7D843"/>
    <w:rsid w:val="00ED45AC"/>
  </w:style>
  <w:style w:type="paragraph" w:customStyle="1" w:styleId="426F66454F834BE880DB1764727AD471">
    <w:name w:val="426F66454F834BE880DB1764727AD471"/>
    <w:rsid w:val="00ED45AC"/>
  </w:style>
  <w:style w:type="paragraph" w:customStyle="1" w:styleId="6AEC19822F9D424BA5AB562A7EE10745">
    <w:name w:val="6AEC19822F9D424BA5AB562A7EE10745"/>
    <w:rsid w:val="00ED45AC"/>
  </w:style>
  <w:style w:type="paragraph" w:customStyle="1" w:styleId="6A0C19E9E81F47F1869AC1AD94A2F574">
    <w:name w:val="6A0C19E9E81F47F1869AC1AD94A2F574"/>
    <w:rsid w:val="00ED45AC"/>
  </w:style>
  <w:style w:type="paragraph" w:customStyle="1" w:styleId="53226800BCF64D47BAC85658E3909024">
    <w:name w:val="53226800BCF64D47BAC85658E3909024"/>
    <w:rsid w:val="00ED45AC"/>
  </w:style>
  <w:style w:type="paragraph" w:customStyle="1" w:styleId="8697E9CAB87C488E82CC19FDEDF0C667">
    <w:name w:val="8697E9CAB87C488E82CC19FDEDF0C667"/>
    <w:rsid w:val="00ED45AC"/>
  </w:style>
  <w:style w:type="paragraph" w:customStyle="1" w:styleId="1CC9FC3FCC56497EA863BE7A162D6C20">
    <w:name w:val="1CC9FC3FCC56497EA863BE7A162D6C20"/>
    <w:rsid w:val="006F2BD5"/>
  </w:style>
  <w:style w:type="paragraph" w:customStyle="1" w:styleId="330C5BF92A144ADD8B9AB586FF9888F1">
    <w:name w:val="330C5BF92A144ADD8B9AB586FF9888F1"/>
    <w:rsid w:val="006F2BD5"/>
  </w:style>
  <w:style w:type="paragraph" w:customStyle="1" w:styleId="031569232DA2405192760C547B9E5D0B">
    <w:name w:val="031569232DA2405192760C547B9E5D0B"/>
    <w:rsid w:val="006F2BD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Custom Theme">
  <a:themeElements>
    <a:clrScheme name="Office Colors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5C83B4"/>
      </a:accent1>
      <a:accent2>
        <a:srgbClr val="C0504D"/>
      </a:accent2>
      <a:accent3>
        <a:srgbClr val="9DBB61"/>
      </a:accent3>
      <a:accent4>
        <a:srgbClr val="8066A0"/>
      </a:accent4>
      <a:accent5>
        <a:srgbClr val="4BACC6"/>
      </a:accent5>
      <a:accent6>
        <a:srgbClr val="F59D56"/>
      </a:accent6>
      <a:hlink>
        <a:srgbClr val="0000FF"/>
      </a:hlink>
      <a:folHlink>
        <a:srgbClr val="800080"/>
      </a:folHlink>
    </a:clrScheme>
    <a:fontScheme name="Clarity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2018-01-16T00:00:00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53DCDB-E167-404D-BC26-1C968B33C0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C9F57-0012-4497-978B-691159D6C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Invoice_service(2)</Template>
  <TotalTime>6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Services invoice with hours and rate</vt:lpstr>
      <vt:lpstr/>
    </vt:vector>
  </TitlesOfParts>
  <Company>Hewlett-Packard Company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Services invoice with hours and rate</dc:title>
  <dc:creator>TeKNaM</dc:creator>
  <cp:lastModifiedBy>elite_laptop</cp:lastModifiedBy>
  <cp:revision>4</cp:revision>
  <cp:lastPrinted>2014-06-03T16:04:00Z</cp:lastPrinted>
  <dcterms:created xsi:type="dcterms:W3CDTF">2014-06-04T19:10:00Z</dcterms:created>
  <dcterms:modified xsi:type="dcterms:W3CDTF">2018-01-16T20:54:00Z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TC100726799990</vt:lpwstr>
  </property>
</Properties>
</file>